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FF69FE1" w14:textId="77777777" w:rsidR="00170F97" w:rsidRPr="009B081A" w:rsidRDefault="00170F97" w:rsidP="00170F97">
      <w:pPr>
        <w:pStyle w:val="Nincstrkz"/>
        <w:jc w:val="center"/>
        <w:rPr>
          <w:rFonts w:asciiTheme="majorHAnsi" w:hAnsiTheme="majorHAnsi" w:cs="Arial"/>
          <w:b/>
          <w:sz w:val="28"/>
          <w:szCs w:val="28"/>
        </w:rPr>
      </w:pPr>
      <w:r w:rsidRPr="009B081A">
        <w:rPr>
          <w:rFonts w:asciiTheme="majorHAnsi" w:hAnsiTheme="majorHAnsi" w:cs="Arial"/>
          <w:b/>
          <w:sz w:val="28"/>
          <w:szCs w:val="28"/>
        </w:rPr>
        <w:t>JELENTKEZESI LAP</w:t>
      </w:r>
    </w:p>
    <w:p w14:paraId="036041A0" w14:textId="77777777" w:rsidR="00170F97" w:rsidRPr="009B081A" w:rsidRDefault="00170F97" w:rsidP="00170F97">
      <w:pPr>
        <w:pStyle w:val="Nincstrkz"/>
        <w:jc w:val="center"/>
        <w:rPr>
          <w:rFonts w:asciiTheme="majorHAnsi" w:hAnsiTheme="majorHAnsi" w:cs="Arial"/>
          <w:sz w:val="28"/>
          <w:szCs w:val="28"/>
        </w:rPr>
      </w:pPr>
      <w:r w:rsidRPr="009B081A">
        <w:rPr>
          <w:rFonts w:asciiTheme="majorHAnsi" w:hAnsiTheme="majorHAnsi" w:cs="Arial"/>
          <w:sz w:val="28"/>
          <w:szCs w:val="28"/>
        </w:rPr>
        <w:t>RENDKÍVÜLI FELVÉTELI ELJÁRÁS</w:t>
      </w:r>
    </w:p>
    <w:p w14:paraId="1EC24429" w14:textId="6024B8E9" w:rsidR="00170F97" w:rsidRPr="009B081A" w:rsidRDefault="00FF46CF" w:rsidP="00170F97">
      <w:pPr>
        <w:pStyle w:val="Nincstrkz"/>
        <w:jc w:val="center"/>
        <w:rPr>
          <w:rFonts w:asciiTheme="majorHAnsi" w:hAnsiTheme="majorHAnsi" w:cs="Arial"/>
          <w:sz w:val="28"/>
          <w:szCs w:val="28"/>
        </w:rPr>
      </w:pPr>
      <w:r>
        <w:rPr>
          <w:rFonts w:asciiTheme="majorHAnsi" w:hAnsiTheme="majorHAnsi" w:cs="Arial"/>
          <w:sz w:val="28"/>
          <w:szCs w:val="28"/>
        </w:rPr>
        <w:t>2024/2025</w:t>
      </w:r>
      <w:r w:rsidR="00170F97" w:rsidRPr="009B081A">
        <w:rPr>
          <w:rFonts w:asciiTheme="majorHAnsi" w:hAnsiTheme="majorHAnsi" w:cs="Arial"/>
          <w:sz w:val="28"/>
          <w:szCs w:val="28"/>
        </w:rPr>
        <w:t>. TANÉV</w:t>
      </w:r>
    </w:p>
    <w:p w14:paraId="538C0F2B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F51AF9" wp14:editId="171897BA">
            <wp:extent cx="6496050" cy="1767317"/>
            <wp:effectExtent l="0" t="0" r="0" b="444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97443" cy="176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ED2B1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ind w:right="-24"/>
        <w:rPr>
          <w:rFonts w:ascii="Times New Roman" w:hAnsi="Times New Roman" w:cs="Times New Roman"/>
          <w:sz w:val="24"/>
          <w:szCs w:val="24"/>
        </w:rPr>
      </w:pPr>
    </w:p>
    <w:p w14:paraId="0255A3A0" w14:textId="77777777" w:rsidR="00170F97" w:rsidRPr="00150791" w:rsidRDefault="00170F97" w:rsidP="00FF46CF">
      <w:pPr>
        <w:pStyle w:val="Bodytext4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auto"/>
        <w:spacing w:before="0" w:after="0" w:line="240" w:lineRule="auto"/>
        <w:ind w:left="142" w:right="260"/>
        <w:rPr>
          <w:rFonts w:asciiTheme="minorHAnsi" w:hAnsiTheme="minorHAnsi" w:cs="Times New Roman"/>
          <w:sz w:val="24"/>
          <w:szCs w:val="24"/>
        </w:rPr>
      </w:pPr>
      <w:r w:rsidRPr="00150791">
        <w:rPr>
          <w:rFonts w:asciiTheme="minorHAnsi" w:hAnsiTheme="minorHAnsi" w:cs="Times New Roman"/>
          <w:sz w:val="24"/>
          <w:szCs w:val="24"/>
        </w:rPr>
        <w:t>Tanuló adatai</w:t>
      </w:r>
    </w:p>
    <w:p w14:paraId="14A1BAA8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81892C" wp14:editId="75782536">
            <wp:extent cx="6562026" cy="260032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rcRect t="14687"/>
                    <a:stretch/>
                  </pic:blipFill>
                  <pic:spPr bwMode="auto">
                    <a:xfrm>
                      <a:off x="0" y="0"/>
                      <a:ext cx="6572250" cy="260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283AB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901F948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C527E8" w14:textId="77777777" w:rsidR="00170F97" w:rsidRPr="00150791" w:rsidRDefault="00170F97" w:rsidP="00170F97">
      <w:pPr>
        <w:pStyle w:val="Bodytext4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left="142" w:right="543"/>
        <w:rPr>
          <w:rFonts w:asciiTheme="minorHAnsi" w:hAnsiTheme="minorHAnsi" w:cs="Times New Roman"/>
          <w:sz w:val="24"/>
          <w:szCs w:val="24"/>
        </w:rPr>
      </w:pPr>
      <w:r w:rsidRPr="00150791">
        <w:rPr>
          <w:rFonts w:asciiTheme="minorHAnsi" w:hAnsiTheme="minorHAnsi" w:cs="Times New Roman"/>
          <w:sz w:val="24"/>
          <w:szCs w:val="24"/>
        </w:rPr>
        <w:t>Választott tagozatkód</w:t>
      </w:r>
    </w:p>
    <w:p w14:paraId="3598C6B9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903"/>
        <w:gridCol w:w="6353"/>
        <w:gridCol w:w="854"/>
      </w:tblGrid>
      <w:tr w:rsidR="00170F97" w:rsidRPr="00417F81" w14:paraId="22410E33" w14:textId="77777777" w:rsidTr="004E49D4">
        <w:trPr>
          <w:jc w:val="center"/>
        </w:trPr>
        <w:tc>
          <w:tcPr>
            <w:tcW w:w="903" w:type="dxa"/>
          </w:tcPr>
          <w:p w14:paraId="410C8012" w14:textId="77777777" w:rsidR="00170F97" w:rsidRPr="00150791" w:rsidRDefault="00170F97" w:rsidP="004E49D4">
            <w:pPr>
              <w:pStyle w:val="NormlWeb"/>
              <w:spacing w:before="120" w:beforeAutospacing="0" w:after="120" w:afterAutospacing="0"/>
              <w:rPr>
                <w:rFonts w:asciiTheme="minorHAnsi" w:hAnsiTheme="minorHAnsi" w:cs="Arial"/>
              </w:rPr>
            </w:pPr>
            <w:r w:rsidRPr="00150791">
              <w:rPr>
                <w:rFonts w:asciiTheme="minorHAnsi" w:hAnsiTheme="minorHAnsi" w:cs="Arial"/>
              </w:rPr>
              <w:t>000</w:t>
            </w:r>
            <w:r>
              <w:rPr>
                <w:rFonts w:asciiTheme="minorHAnsi" w:hAnsiTheme="minorHAnsi" w:cs="Arial"/>
              </w:rPr>
              <w:t>2</w:t>
            </w:r>
          </w:p>
        </w:tc>
        <w:tc>
          <w:tcPr>
            <w:tcW w:w="6353" w:type="dxa"/>
          </w:tcPr>
          <w:p w14:paraId="179A1CB7" w14:textId="77777777" w:rsidR="00170F97" w:rsidRPr="00150791" w:rsidRDefault="00170F97" w:rsidP="004E49D4">
            <w:pPr>
              <w:pStyle w:val="NormlWeb"/>
              <w:spacing w:before="120" w:beforeAutospacing="0" w:after="120" w:afterAutospacing="0"/>
              <w:rPr>
                <w:rFonts w:asciiTheme="minorHAnsi" w:hAnsiTheme="minorHAnsi" w:cs="Arial"/>
              </w:rPr>
            </w:pPr>
            <w:r w:rsidRPr="00150791">
              <w:rPr>
                <w:rFonts w:asciiTheme="minorHAnsi" w:hAnsiTheme="minorHAnsi" w:cs="Arial"/>
              </w:rPr>
              <w:t xml:space="preserve">emelt szintű oktatás </w:t>
            </w:r>
            <w:r>
              <w:rPr>
                <w:rFonts w:asciiTheme="minorHAnsi" w:hAnsiTheme="minorHAnsi" w:cs="Arial"/>
              </w:rPr>
              <w:t>ének zene</w:t>
            </w:r>
            <w:r w:rsidRPr="00150791">
              <w:rPr>
                <w:rFonts w:asciiTheme="minorHAnsi" w:hAnsiTheme="minorHAnsi" w:cs="Arial"/>
              </w:rPr>
              <w:t xml:space="preserve"> tantárgyból</w:t>
            </w:r>
          </w:p>
        </w:tc>
        <w:tc>
          <w:tcPr>
            <w:tcW w:w="854" w:type="dxa"/>
          </w:tcPr>
          <w:p w14:paraId="0E4C5AB8" w14:textId="77777777" w:rsidR="00170F97" w:rsidRPr="00150791" w:rsidRDefault="00170F97" w:rsidP="004E49D4">
            <w:pPr>
              <w:pStyle w:val="NormlWeb"/>
              <w:spacing w:before="120" w:beforeAutospacing="0" w:after="120" w:afterAutospacing="0"/>
              <w:rPr>
                <w:rFonts w:asciiTheme="minorHAnsi" w:hAnsiTheme="minorHAnsi" w:cs="Arial"/>
              </w:rPr>
            </w:pPr>
          </w:p>
        </w:tc>
      </w:tr>
    </w:tbl>
    <w:p w14:paraId="34CA8DB3" w14:textId="77777777" w:rsidR="00170F97" w:rsidRPr="00417F81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Theme="majorHAnsi" w:hAnsiTheme="majorHAnsi" w:cs="Times New Roman"/>
          <w:sz w:val="24"/>
          <w:szCs w:val="24"/>
        </w:rPr>
      </w:pPr>
    </w:p>
    <w:p w14:paraId="59AAD754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A13A06A" w14:textId="77777777" w:rsidR="00170F97" w:rsidRDefault="00170F97" w:rsidP="00170F97">
      <w:pPr>
        <w:rPr>
          <w:rFonts w:eastAsia="Lucida Sans Unicode"/>
          <w:b/>
          <w:bCs/>
        </w:rPr>
      </w:pPr>
      <w:r>
        <w:br w:type="page"/>
      </w:r>
    </w:p>
    <w:p w14:paraId="7C00CE4F" w14:textId="66B7060E" w:rsidR="00FF46CF" w:rsidRPr="00150791" w:rsidRDefault="00FF46CF" w:rsidP="00FF46CF">
      <w:pPr>
        <w:pStyle w:val="Bodytext4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auto"/>
        <w:spacing w:before="0" w:after="0" w:line="240" w:lineRule="auto"/>
        <w:ind w:left="142" w:right="260"/>
        <w:rPr>
          <w:rFonts w:asciiTheme="minorHAnsi" w:hAnsiTheme="minorHAnsi" w:cs="Times New Roman"/>
          <w:sz w:val="24"/>
          <w:szCs w:val="24"/>
        </w:rPr>
      </w:pPr>
      <w:r>
        <w:rPr>
          <w:rFonts w:asciiTheme="minorHAnsi" w:hAnsiTheme="minorHAnsi" w:cs="Times New Roman"/>
          <w:sz w:val="24"/>
          <w:szCs w:val="24"/>
        </w:rPr>
        <w:lastRenderedPageBreak/>
        <w:t>Szülő/gondviselő</w:t>
      </w:r>
      <w:r w:rsidRPr="00150791">
        <w:rPr>
          <w:rFonts w:asciiTheme="minorHAnsi" w:hAnsiTheme="minorHAnsi" w:cs="Times New Roman"/>
          <w:sz w:val="24"/>
          <w:szCs w:val="24"/>
        </w:rPr>
        <w:t xml:space="preserve"> adatai</w:t>
      </w:r>
    </w:p>
    <w:p w14:paraId="0EF22EF9" w14:textId="77777777" w:rsidR="00FF46CF" w:rsidRDefault="00FF46CF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E6199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388CB8" wp14:editId="1D7B2B50">
            <wp:extent cx="6599758" cy="3743325"/>
            <wp:effectExtent l="0" t="0" r="0" b="0"/>
            <wp:docPr id="1858336352" name="Kép 185833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137" cy="374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717C1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6C7251" w14:textId="77777777" w:rsidR="00FF46CF" w:rsidRDefault="00FF46CF" w:rsidP="00FF46CF">
      <w:pPr>
        <w:pStyle w:val="Bodytext4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left="142" w:right="543"/>
        <w:rPr>
          <w:rFonts w:asciiTheme="minorHAnsi" w:hAnsiTheme="minorHAnsi" w:cs="Times New Roman"/>
          <w:sz w:val="24"/>
          <w:szCs w:val="24"/>
        </w:rPr>
      </w:pPr>
    </w:p>
    <w:p w14:paraId="777B8BC7" w14:textId="59AE5038" w:rsidR="00FF46CF" w:rsidRDefault="00170F97" w:rsidP="00FF46CF">
      <w:pPr>
        <w:pStyle w:val="Bodytext4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left="142" w:right="543"/>
        <w:jc w:val="center"/>
        <w:rPr>
          <w:rFonts w:asciiTheme="minorHAnsi" w:hAnsiTheme="minorHAnsi" w:cs="Times New Roman"/>
          <w:sz w:val="28"/>
          <w:szCs w:val="28"/>
        </w:rPr>
      </w:pPr>
      <w:r w:rsidRPr="00FF46CF">
        <w:rPr>
          <w:rFonts w:asciiTheme="minorHAnsi" w:hAnsiTheme="minorHAnsi" w:cs="Times New Roman"/>
          <w:sz w:val="28"/>
          <w:szCs w:val="28"/>
        </w:rPr>
        <w:t xml:space="preserve">Tanulmányi </w:t>
      </w:r>
      <w:r w:rsidR="00FF46CF" w:rsidRPr="00FF46CF">
        <w:rPr>
          <w:rFonts w:asciiTheme="minorHAnsi" w:hAnsiTheme="minorHAnsi" w:cs="Times New Roman"/>
          <w:sz w:val="28"/>
          <w:szCs w:val="28"/>
        </w:rPr>
        <w:t>eredményekről kérjük csatolják</w:t>
      </w:r>
    </w:p>
    <w:p w14:paraId="7B49E96C" w14:textId="082E7561" w:rsidR="00170F97" w:rsidRPr="00FF46CF" w:rsidRDefault="00FF46CF" w:rsidP="00FF46CF">
      <w:pPr>
        <w:pStyle w:val="Bodytext4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left="142" w:right="543"/>
        <w:jc w:val="center"/>
        <w:rPr>
          <w:rFonts w:asciiTheme="minorHAnsi" w:hAnsiTheme="minorHAnsi" w:cs="Times New Roman"/>
          <w:sz w:val="28"/>
          <w:szCs w:val="28"/>
        </w:rPr>
      </w:pPr>
      <w:r w:rsidRPr="00FF46CF">
        <w:rPr>
          <w:rFonts w:asciiTheme="minorHAnsi" w:hAnsiTheme="minorHAnsi" w:cs="Times New Roman"/>
          <w:sz w:val="28"/>
          <w:szCs w:val="28"/>
        </w:rPr>
        <w:t>a 7. év végi</w:t>
      </w:r>
      <w:r>
        <w:rPr>
          <w:rFonts w:asciiTheme="minorHAnsi" w:hAnsiTheme="minorHAnsi" w:cs="Times New Roman"/>
          <w:sz w:val="28"/>
          <w:szCs w:val="28"/>
        </w:rPr>
        <w:t>,</w:t>
      </w:r>
      <w:r w:rsidRPr="00FF46CF">
        <w:rPr>
          <w:rFonts w:asciiTheme="minorHAnsi" w:hAnsiTheme="minorHAnsi" w:cs="Times New Roman"/>
          <w:sz w:val="28"/>
          <w:szCs w:val="28"/>
        </w:rPr>
        <w:t xml:space="preserve"> és 8. fél évi eredményeket</w:t>
      </w:r>
      <w:r w:rsidR="00B97ED7">
        <w:rPr>
          <w:rFonts w:asciiTheme="minorHAnsi" w:hAnsiTheme="minorHAnsi" w:cs="Times New Roman"/>
          <w:sz w:val="28"/>
          <w:szCs w:val="28"/>
        </w:rPr>
        <w:t>.</w:t>
      </w:r>
      <w:bookmarkStart w:id="0" w:name="_GoBack"/>
      <w:bookmarkEnd w:id="0"/>
    </w:p>
    <w:p w14:paraId="22D76411" w14:textId="77777777" w:rsidR="00FF46CF" w:rsidRDefault="00FF46CF" w:rsidP="00FF46CF">
      <w:pPr>
        <w:pStyle w:val="Bodytext4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after="0" w:line="240" w:lineRule="auto"/>
        <w:ind w:left="142" w:right="543"/>
        <w:rPr>
          <w:rFonts w:ascii="Times New Roman" w:hAnsi="Times New Roman" w:cs="Times New Roman"/>
          <w:sz w:val="24"/>
          <w:szCs w:val="24"/>
        </w:rPr>
      </w:pPr>
    </w:p>
    <w:p w14:paraId="5D8CD077" w14:textId="2CC4CF91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26455C" w14:textId="77777777" w:rsidR="00170F97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D3FDC5A" w14:textId="77777777" w:rsidR="00170F97" w:rsidRPr="009B081A" w:rsidRDefault="00170F97" w:rsidP="00170F97">
      <w:pPr>
        <w:pStyle w:val="Bodytext40"/>
        <w:shd w:val="clear" w:color="auto" w:fill="auto"/>
        <w:spacing w:before="0" w:after="0" w:line="240" w:lineRule="auto"/>
        <w:rPr>
          <w:rFonts w:asciiTheme="minorHAnsi" w:hAnsiTheme="minorHAnsi" w:cs="Times New Roman"/>
          <w:sz w:val="28"/>
          <w:szCs w:val="28"/>
        </w:rPr>
      </w:pPr>
      <w:r w:rsidRPr="009B081A">
        <w:rPr>
          <w:rFonts w:asciiTheme="minorHAnsi" w:hAnsiTheme="minorHAnsi" w:cs="Times New Roman"/>
          <w:sz w:val="28"/>
          <w:szCs w:val="28"/>
        </w:rPr>
        <w:t>A jelentkezési laphoz kérjük csatolni a tanuló központi írásbeli eredményének másolatát!</w:t>
      </w:r>
    </w:p>
    <w:p w14:paraId="5034BEC9" w14:textId="77777777" w:rsidR="0008081A" w:rsidRDefault="0008081A" w:rsidP="00170F97">
      <w:pPr>
        <w:tabs>
          <w:tab w:val="left" w:pos="142"/>
        </w:tabs>
        <w:ind w:left="-426"/>
      </w:pPr>
    </w:p>
    <w:sectPr w:rsidR="0008081A" w:rsidSect="00B97ED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3261" w:right="1133" w:bottom="284" w:left="851" w:header="426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746D9" w14:textId="77777777" w:rsidR="003A61D0" w:rsidRDefault="003A61D0">
      <w:r>
        <w:separator/>
      </w:r>
    </w:p>
  </w:endnote>
  <w:endnote w:type="continuationSeparator" w:id="0">
    <w:p w14:paraId="7BF42C39" w14:textId="77777777" w:rsidR="003A61D0" w:rsidRDefault="003A6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388B4B" w14:textId="77777777" w:rsidR="00170F97" w:rsidRDefault="00170F9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745FA8" w14:textId="77777777" w:rsidR="00170F97" w:rsidRDefault="00170F97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6053F6" w14:textId="77777777" w:rsidR="00170F97" w:rsidRDefault="00170F9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DC4E9E" w14:textId="77777777" w:rsidR="003A61D0" w:rsidRDefault="003A61D0">
      <w:r>
        <w:separator/>
      </w:r>
    </w:p>
  </w:footnote>
  <w:footnote w:type="continuationSeparator" w:id="0">
    <w:p w14:paraId="17C8C9C1" w14:textId="77777777" w:rsidR="003A61D0" w:rsidRDefault="003A6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1F2A3" w14:textId="77777777" w:rsidR="00170F97" w:rsidRDefault="00170F97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FD1A3" w14:textId="77777777" w:rsidR="00511D5A" w:rsidRPr="00CD67C8" w:rsidRDefault="0008081A" w:rsidP="005A5B9C">
    <w:pPr>
      <w:pStyle w:val="lfej"/>
      <w:jc w:val="center"/>
      <w:rPr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7319B448" wp14:editId="1441919D">
          <wp:simplePos x="0" y="0"/>
          <wp:positionH relativeFrom="margin">
            <wp:align>center</wp:align>
          </wp:positionH>
          <wp:positionV relativeFrom="paragraph">
            <wp:posOffset>-463550</wp:posOffset>
          </wp:positionV>
          <wp:extent cx="7560310" cy="10684510"/>
          <wp:effectExtent l="0" t="0" r="2540" b="254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38B81D" w14:textId="77777777" w:rsidR="00170F97" w:rsidRDefault="00170F97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01E016DE"/>
    <w:multiLevelType w:val="hybridMultilevel"/>
    <w:tmpl w:val="003C5020"/>
    <w:lvl w:ilvl="0" w:tplc="0FEAC8D4">
      <w:start w:val="3525"/>
      <w:numFmt w:val="bullet"/>
      <w:lvlText w:val="-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1">
    <w:nsid w:val="05F7153D"/>
    <w:multiLevelType w:val="hybridMultilevel"/>
    <w:tmpl w:val="DA70971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0332C8C"/>
    <w:multiLevelType w:val="hybridMultilevel"/>
    <w:tmpl w:val="707E0D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22DC00F4"/>
    <w:multiLevelType w:val="hybridMultilevel"/>
    <w:tmpl w:val="6842434A"/>
    <w:lvl w:ilvl="0" w:tplc="040E000F">
      <w:start w:val="1"/>
      <w:numFmt w:val="decimal"/>
      <w:lvlText w:val="%1."/>
      <w:lvlJc w:val="left"/>
      <w:pPr>
        <w:ind w:left="6480" w:hanging="360"/>
      </w:pPr>
    </w:lvl>
    <w:lvl w:ilvl="1" w:tplc="040E0019" w:tentative="1">
      <w:start w:val="1"/>
      <w:numFmt w:val="lowerLetter"/>
      <w:lvlText w:val="%2."/>
      <w:lvlJc w:val="left"/>
      <w:pPr>
        <w:ind w:left="7200" w:hanging="360"/>
      </w:pPr>
    </w:lvl>
    <w:lvl w:ilvl="2" w:tplc="040E001B" w:tentative="1">
      <w:start w:val="1"/>
      <w:numFmt w:val="lowerRoman"/>
      <w:lvlText w:val="%3."/>
      <w:lvlJc w:val="right"/>
      <w:pPr>
        <w:ind w:left="7920" w:hanging="180"/>
      </w:pPr>
    </w:lvl>
    <w:lvl w:ilvl="3" w:tplc="040E000F" w:tentative="1">
      <w:start w:val="1"/>
      <w:numFmt w:val="decimal"/>
      <w:lvlText w:val="%4."/>
      <w:lvlJc w:val="left"/>
      <w:pPr>
        <w:ind w:left="8640" w:hanging="360"/>
      </w:pPr>
    </w:lvl>
    <w:lvl w:ilvl="4" w:tplc="040E0019" w:tentative="1">
      <w:start w:val="1"/>
      <w:numFmt w:val="lowerLetter"/>
      <w:lvlText w:val="%5."/>
      <w:lvlJc w:val="left"/>
      <w:pPr>
        <w:ind w:left="9360" w:hanging="360"/>
      </w:pPr>
    </w:lvl>
    <w:lvl w:ilvl="5" w:tplc="040E001B" w:tentative="1">
      <w:start w:val="1"/>
      <w:numFmt w:val="lowerRoman"/>
      <w:lvlText w:val="%6."/>
      <w:lvlJc w:val="right"/>
      <w:pPr>
        <w:ind w:left="10080" w:hanging="180"/>
      </w:pPr>
    </w:lvl>
    <w:lvl w:ilvl="6" w:tplc="040E000F" w:tentative="1">
      <w:start w:val="1"/>
      <w:numFmt w:val="decimal"/>
      <w:lvlText w:val="%7."/>
      <w:lvlJc w:val="left"/>
      <w:pPr>
        <w:ind w:left="10800" w:hanging="360"/>
      </w:pPr>
    </w:lvl>
    <w:lvl w:ilvl="7" w:tplc="040E0019" w:tentative="1">
      <w:start w:val="1"/>
      <w:numFmt w:val="lowerLetter"/>
      <w:lvlText w:val="%8."/>
      <w:lvlJc w:val="left"/>
      <w:pPr>
        <w:ind w:left="11520" w:hanging="360"/>
      </w:pPr>
    </w:lvl>
    <w:lvl w:ilvl="8" w:tplc="040E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4" w15:restartNumberingAfterBreak="1">
    <w:nsid w:val="350A7468"/>
    <w:multiLevelType w:val="hybridMultilevel"/>
    <w:tmpl w:val="F7B2ED04"/>
    <w:lvl w:ilvl="0" w:tplc="040E000F">
      <w:start w:val="1"/>
      <w:numFmt w:val="decimal"/>
      <w:lvlText w:val="%1."/>
      <w:lvlJc w:val="left"/>
      <w:pPr>
        <w:ind w:left="3600" w:hanging="360"/>
      </w:pPr>
    </w:lvl>
    <w:lvl w:ilvl="1" w:tplc="040E0019" w:tentative="1">
      <w:start w:val="1"/>
      <w:numFmt w:val="lowerLetter"/>
      <w:lvlText w:val="%2."/>
      <w:lvlJc w:val="left"/>
      <w:pPr>
        <w:ind w:left="4320" w:hanging="360"/>
      </w:pPr>
    </w:lvl>
    <w:lvl w:ilvl="2" w:tplc="040E001B" w:tentative="1">
      <w:start w:val="1"/>
      <w:numFmt w:val="lowerRoman"/>
      <w:lvlText w:val="%3."/>
      <w:lvlJc w:val="right"/>
      <w:pPr>
        <w:ind w:left="5040" w:hanging="180"/>
      </w:pPr>
    </w:lvl>
    <w:lvl w:ilvl="3" w:tplc="040E000F" w:tentative="1">
      <w:start w:val="1"/>
      <w:numFmt w:val="decimal"/>
      <w:lvlText w:val="%4."/>
      <w:lvlJc w:val="left"/>
      <w:pPr>
        <w:ind w:left="5760" w:hanging="360"/>
      </w:pPr>
    </w:lvl>
    <w:lvl w:ilvl="4" w:tplc="040E0019" w:tentative="1">
      <w:start w:val="1"/>
      <w:numFmt w:val="lowerLetter"/>
      <w:lvlText w:val="%5."/>
      <w:lvlJc w:val="left"/>
      <w:pPr>
        <w:ind w:left="6480" w:hanging="360"/>
      </w:pPr>
    </w:lvl>
    <w:lvl w:ilvl="5" w:tplc="040E001B" w:tentative="1">
      <w:start w:val="1"/>
      <w:numFmt w:val="lowerRoman"/>
      <w:lvlText w:val="%6."/>
      <w:lvlJc w:val="right"/>
      <w:pPr>
        <w:ind w:left="7200" w:hanging="180"/>
      </w:pPr>
    </w:lvl>
    <w:lvl w:ilvl="6" w:tplc="040E000F" w:tentative="1">
      <w:start w:val="1"/>
      <w:numFmt w:val="decimal"/>
      <w:lvlText w:val="%7."/>
      <w:lvlJc w:val="left"/>
      <w:pPr>
        <w:ind w:left="7920" w:hanging="360"/>
      </w:pPr>
    </w:lvl>
    <w:lvl w:ilvl="7" w:tplc="040E0019" w:tentative="1">
      <w:start w:val="1"/>
      <w:numFmt w:val="lowerLetter"/>
      <w:lvlText w:val="%8."/>
      <w:lvlJc w:val="left"/>
      <w:pPr>
        <w:ind w:left="8640" w:hanging="360"/>
      </w:pPr>
    </w:lvl>
    <w:lvl w:ilvl="8" w:tplc="040E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" w15:restartNumberingAfterBreak="1">
    <w:nsid w:val="37B271D5"/>
    <w:multiLevelType w:val="hybridMultilevel"/>
    <w:tmpl w:val="4C00EDD0"/>
    <w:lvl w:ilvl="0" w:tplc="DDB04C2A">
      <w:numFmt w:val="bullet"/>
      <w:lvlText w:val="-"/>
      <w:lvlJc w:val="left"/>
      <w:pPr>
        <w:ind w:left="1211" w:hanging="360"/>
      </w:pPr>
      <w:rPr>
        <w:rFonts w:ascii="Calibri" w:eastAsia="Calibri" w:hAnsi="Calibri" w:cs="Times New Roman" w:hint="default"/>
      </w:rPr>
    </w:lvl>
    <w:lvl w:ilvl="1" w:tplc="040E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1">
    <w:nsid w:val="3C750A2D"/>
    <w:multiLevelType w:val="hybridMultilevel"/>
    <w:tmpl w:val="4086CB2E"/>
    <w:lvl w:ilvl="0" w:tplc="040E000F">
      <w:start w:val="1"/>
      <w:numFmt w:val="decimal"/>
      <w:lvlText w:val="%1."/>
      <w:lvlJc w:val="left"/>
      <w:pPr>
        <w:ind w:left="3600" w:hanging="360"/>
      </w:pPr>
    </w:lvl>
    <w:lvl w:ilvl="1" w:tplc="040E0019" w:tentative="1">
      <w:start w:val="1"/>
      <w:numFmt w:val="lowerLetter"/>
      <w:lvlText w:val="%2."/>
      <w:lvlJc w:val="left"/>
      <w:pPr>
        <w:ind w:left="4320" w:hanging="360"/>
      </w:pPr>
    </w:lvl>
    <w:lvl w:ilvl="2" w:tplc="040E001B" w:tentative="1">
      <w:start w:val="1"/>
      <w:numFmt w:val="lowerRoman"/>
      <w:lvlText w:val="%3."/>
      <w:lvlJc w:val="right"/>
      <w:pPr>
        <w:ind w:left="5040" w:hanging="180"/>
      </w:pPr>
    </w:lvl>
    <w:lvl w:ilvl="3" w:tplc="040E000F" w:tentative="1">
      <w:start w:val="1"/>
      <w:numFmt w:val="decimal"/>
      <w:lvlText w:val="%4."/>
      <w:lvlJc w:val="left"/>
      <w:pPr>
        <w:ind w:left="5760" w:hanging="360"/>
      </w:pPr>
    </w:lvl>
    <w:lvl w:ilvl="4" w:tplc="040E0019" w:tentative="1">
      <w:start w:val="1"/>
      <w:numFmt w:val="lowerLetter"/>
      <w:lvlText w:val="%5."/>
      <w:lvlJc w:val="left"/>
      <w:pPr>
        <w:ind w:left="6480" w:hanging="360"/>
      </w:pPr>
    </w:lvl>
    <w:lvl w:ilvl="5" w:tplc="040E001B" w:tentative="1">
      <w:start w:val="1"/>
      <w:numFmt w:val="lowerRoman"/>
      <w:lvlText w:val="%6."/>
      <w:lvlJc w:val="right"/>
      <w:pPr>
        <w:ind w:left="7200" w:hanging="180"/>
      </w:pPr>
    </w:lvl>
    <w:lvl w:ilvl="6" w:tplc="040E000F" w:tentative="1">
      <w:start w:val="1"/>
      <w:numFmt w:val="decimal"/>
      <w:lvlText w:val="%7."/>
      <w:lvlJc w:val="left"/>
      <w:pPr>
        <w:ind w:left="7920" w:hanging="360"/>
      </w:pPr>
    </w:lvl>
    <w:lvl w:ilvl="7" w:tplc="040E0019" w:tentative="1">
      <w:start w:val="1"/>
      <w:numFmt w:val="lowerLetter"/>
      <w:lvlText w:val="%8."/>
      <w:lvlJc w:val="left"/>
      <w:pPr>
        <w:ind w:left="8640" w:hanging="360"/>
      </w:pPr>
    </w:lvl>
    <w:lvl w:ilvl="8" w:tplc="040E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" w15:restartNumberingAfterBreak="1">
    <w:nsid w:val="56302D49"/>
    <w:multiLevelType w:val="hybridMultilevel"/>
    <w:tmpl w:val="2D8A4B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62494FAC"/>
    <w:multiLevelType w:val="hybridMultilevel"/>
    <w:tmpl w:val="4086CB2E"/>
    <w:lvl w:ilvl="0" w:tplc="040E000F">
      <w:start w:val="1"/>
      <w:numFmt w:val="decimal"/>
      <w:lvlText w:val="%1."/>
      <w:lvlJc w:val="left"/>
      <w:pPr>
        <w:ind w:left="3600" w:hanging="360"/>
      </w:pPr>
    </w:lvl>
    <w:lvl w:ilvl="1" w:tplc="040E0019" w:tentative="1">
      <w:start w:val="1"/>
      <w:numFmt w:val="lowerLetter"/>
      <w:lvlText w:val="%2."/>
      <w:lvlJc w:val="left"/>
      <w:pPr>
        <w:ind w:left="4320" w:hanging="360"/>
      </w:pPr>
    </w:lvl>
    <w:lvl w:ilvl="2" w:tplc="040E001B" w:tentative="1">
      <w:start w:val="1"/>
      <w:numFmt w:val="lowerRoman"/>
      <w:lvlText w:val="%3."/>
      <w:lvlJc w:val="right"/>
      <w:pPr>
        <w:ind w:left="5040" w:hanging="180"/>
      </w:pPr>
    </w:lvl>
    <w:lvl w:ilvl="3" w:tplc="040E000F" w:tentative="1">
      <w:start w:val="1"/>
      <w:numFmt w:val="decimal"/>
      <w:lvlText w:val="%4."/>
      <w:lvlJc w:val="left"/>
      <w:pPr>
        <w:ind w:left="5760" w:hanging="360"/>
      </w:pPr>
    </w:lvl>
    <w:lvl w:ilvl="4" w:tplc="040E0019" w:tentative="1">
      <w:start w:val="1"/>
      <w:numFmt w:val="lowerLetter"/>
      <w:lvlText w:val="%5."/>
      <w:lvlJc w:val="left"/>
      <w:pPr>
        <w:ind w:left="6480" w:hanging="360"/>
      </w:pPr>
    </w:lvl>
    <w:lvl w:ilvl="5" w:tplc="040E001B" w:tentative="1">
      <w:start w:val="1"/>
      <w:numFmt w:val="lowerRoman"/>
      <w:lvlText w:val="%6."/>
      <w:lvlJc w:val="right"/>
      <w:pPr>
        <w:ind w:left="7200" w:hanging="180"/>
      </w:pPr>
    </w:lvl>
    <w:lvl w:ilvl="6" w:tplc="040E000F" w:tentative="1">
      <w:start w:val="1"/>
      <w:numFmt w:val="decimal"/>
      <w:lvlText w:val="%7."/>
      <w:lvlJc w:val="left"/>
      <w:pPr>
        <w:ind w:left="7920" w:hanging="360"/>
      </w:pPr>
    </w:lvl>
    <w:lvl w:ilvl="7" w:tplc="040E0019" w:tentative="1">
      <w:start w:val="1"/>
      <w:numFmt w:val="lowerLetter"/>
      <w:lvlText w:val="%8."/>
      <w:lvlJc w:val="left"/>
      <w:pPr>
        <w:ind w:left="8640" w:hanging="360"/>
      </w:pPr>
    </w:lvl>
    <w:lvl w:ilvl="8" w:tplc="040E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1">
    <w:nsid w:val="69860563"/>
    <w:multiLevelType w:val="hybridMultilevel"/>
    <w:tmpl w:val="6842434A"/>
    <w:lvl w:ilvl="0" w:tplc="040E000F">
      <w:start w:val="1"/>
      <w:numFmt w:val="decimal"/>
      <w:lvlText w:val="%1."/>
      <w:lvlJc w:val="left"/>
      <w:pPr>
        <w:ind w:left="6480" w:hanging="360"/>
      </w:pPr>
    </w:lvl>
    <w:lvl w:ilvl="1" w:tplc="040E0019" w:tentative="1">
      <w:start w:val="1"/>
      <w:numFmt w:val="lowerLetter"/>
      <w:lvlText w:val="%2."/>
      <w:lvlJc w:val="left"/>
      <w:pPr>
        <w:ind w:left="7200" w:hanging="360"/>
      </w:pPr>
    </w:lvl>
    <w:lvl w:ilvl="2" w:tplc="040E001B" w:tentative="1">
      <w:start w:val="1"/>
      <w:numFmt w:val="lowerRoman"/>
      <w:lvlText w:val="%3."/>
      <w:lvlJc w:val="right"/>
      <w:pPr>
        <w:ind w:left="7920" w:hanging="180"/>
      </w:pPr>
    </w:lvl>
    <w:lvl w:ilvl="3" w:tplc="040E000F" w:tentative="1">
      <w:start w:val="1"/>
      <w:numFmt w:val="decimal"/>
      <w:lvlText w:val="%4."/>
      <w:lvlJc w:val="left"/>
      <w:pPr>
        <w:ind w:left="8640" w:hanging="360"/>
      </w:pPr>
    </w:lvl>
    <w:lvl w:ilvl="4" w:tplc="040E0019" w:tentative="1">
      <w:start w:val="1"/>
      <w:numFmt w:val="lowerLetter"/>
      <w:lvlText w:val="%5."/>
      <w:lvlJc w:val="left"/>
      <w:pPr>
        <w:ind w:left="9360" w:hanging="360"/>
      </w:pPr>
    </w:lvl>
    <w:lvl w:ilvl="5" w:tplc="040E001B" w:tentative="1">
      <w:start w:val="1"/>
      <w:numFmt w:val="lowerRoman"/>
      <w:lvlText w:val="%6."/>
      <w:lvlJc w:val="right"/>
      <w:pPr>
        <w:ind w:left="10080" w:hanging="180"/>
      </w:pPr>
    </w:lvl>
    <w:lvl w:ilvl="6" w:tplc="040E000F" w:tentative="1">
      <w:start w:val="1"/>
      <w:numFmt w:val="decimal"/>
      <w:lvlText w:val="%7."/>
      <w:lvlJc w:val="left"/>
      <w:pPr>
        <w:ind w:left="10800" w:hanging="360"/>
      </w:pPr>
    </w:lvl>
    <w:lvl w:ilvl="7" w:tplc="040E0019" w:tentative="1">
      <w:start w:val="1"/>
      <w:numFmt w:val="lowerLetter"/>
      <w:lvlText w:val="%8."/>
      <w:lvlJc w:val="left"/>
      <w:pPr>
        <w:ind w:left="11520" w:hanging="360"/>
      </w:pPr>
    </w:lvl>
    <w:lvl w:ilvl="8" w:tplc="040E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10" w15:restartNumberingAfterBreak="1">
    <w:nsid w:val="7A206857"/>
    <w:multiLevelType w:val="hybridMultilevel"/>
    <w:tmpl w:val="56600D0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0F">
      <w:start w:val="1"/>
      <w:numFmt w:val="decimal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4"/>
  </w:num>
  <w:num w:numId="9">
    <w:abstractNumId w:val="3"/>
  </w:num>
  <w:num w:numId="10">
    <w:abstractNumId w:val="9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7C3"/>
    <w:rsid w:val="000107E5"/>
    <w:rsid w:val="000255C5"/>
    <w:rsid w:val="000551EA"/>
    <w:rsid w:val="00064BDF"/>
    <w:rsid w:val="00066992"/>
    <w:rsid w:val="00067000"/>
    <w:rsid w:val="000726BF"/>
    <w:rsid w:val="00072B7B"/>
    <w:rsid w:val="0008081A"/>
    <w:rsid w:val="000834B4"/>
    <w:rsid w:val="00083FF7"/>
    <w:rsid w:val="000A272E"/>
    <w:rsid w:val="000A7D68"/>
    <w:rsid w:val="000D3AA3"/>
    <w:rsid w:val="001033CB"/>
    <w:rsid w:val="0010450A"/>
    <w:rsid w:val="001054EC"/>
    <w:rsid w:val="001078B7"/>
    <w:rsid w:val="00121FCA"/>
    <w:rsid w:val="0013025C"/>
    <w:rsid w:val="00132D1D"/>
    <w:rsid w:val="00150225"/>
    <w:rsid w:val="00170F97"/>
    <w:rsid w:val="001757DB"/>
    <w:rsid w:val="00175DF0"/>
    <w:rsid w:val="0018442C"/>
    <w:rsid w:val="001B14DD"/>
    <w:rsid w:val="001B2BB8"/>
    <w:rsid w:val="001B38C5"/>
    <w:rsid w:val="001D4219"/>
    <w:rsid w:val="001F3A8D"/>
    <w:rsid w:val="001F6917"/>
    <w:rsid w:val="002144C2"/>
    <w:rsid w:val="002166EC"/>
    <w:rsid w:val="00216C58"/>
    <w:rsid w:val="00222BA8"/>
    <w:rsid w:val="0025396B"/>
    <w:rsid w:val="00270FE7"/>
    <w:rsid w:val="002A126F"/>
    <w:rsid w:val="002A3322"/>
    <w:rsid w:val="002A752C"/>
    <w:rsid w:val="002C10B3"/>
    <w:rsid w:val="002D4DE9"/>
    <w:rsid w:val="002D50E4"/>
    <w:rsid w:val="00305458"/>
    <w:rsid w:val="003067AE"/>
    <w:rsid w:val="0031448A"/>
    <w:rsid w:val="00317F33"/>
    <w:rsid w:val="00335ECF"/>
    <w:rsid w:val="00354728"/>
    <w:rsid w:val="003645DE"/>
    <w:rsid w:val="003803B6"/>
    <w:rsid w:val="00383084"/>
    <w:rsid w:val="00383D43"/>
    <w:rsid w:val="00383EFE"/>
    <w:rsid w:val="003A61D0"/>
    <w:rsid w:val="003C3BDC"/>
    <w:rsid w:val="003E4857"/>
    <w:rsid w:val="004004DC"/>
    <w:rsid w:val="00405449"/>
    <w:rsid w:val="0041251C"/>
    <w:rsid w:val="00420741"/>
    <w:rsid w:val="00420DAD"/>
    <w:rsid w:val="00434B7F"/>
    <w:rsid w:val="004356AB"/>
    <w:rsid w:val="0046299C"/>
    <w:rsid w:val="00476822"/>
    <w:rsid w:val="004A050C"/>
    <w:rsid w:val="004F4B64"/>
    <w:rsid w:val="004F6E8F"/>
    <w:rsid w:val="004F729E"/>
    <w:rsid w:val="00510DC3"/>
    <w:rsid w:val="00511D5A"/>
    <w:rsid w:val="00514860"/>
    <w:rsid w:val="00516F68"/>
    <w:rsid w:val="00517A70"/>
    <w:rsid w:val="00523FE5"/>
    <w:rsid w:val="005405B0"/>
    <w:rsid w:val="0055120C"/>
    <w:rsid w:val="00560522"/>
    <w:rsid w:val="005713C0"/>
    <w:rsid w:val="0057473F"/>
    <w:rsid w:val="005A086C"/>
    <w:rsid w:val="005A1AE0"/>
    <w:rsid w:val="005A5B9C"/>
    <w:rsid w:val="005B0AFB"/>
    <w:rsid w:val="005B190E"/>
    <w:rsid w:val="005B5DD6"/>
    <w:rsid w:val="005C6E75"/>
    <w:rsid w:val="005E1094"/>
    <w:rsid w:val="00612FC9"/>
    <w:rsid w:val="00616BF0"/>
    <w:rsid w:val="00646152"/>
    <w:rsid w:val="00654902"/>
    <w:rsid w:val="00681593"/>
    <w:rsid w:val="00681E67"/>
    <w:rsid w:val="00696985"/>
    <w:rsid w:val="00697143"/>
    <w:rsid w:val="006976CD"/>
    <w:rsid w:val="006976DF"/>
    <w:rsid w:val="006B2AAC"/>
    <w:rsid w:val="006B2CB5"/>
    <w:rsid w:val="006D1A1E"/>
    <w:rsid w:val="006D6166"/>
    <w:rsid w:val="006D6448"/>
    <w:rsid w:val="006E476E"/>
    <w:rsid w:val="006E7FFC"/>
    <w:rsid w:val="006F70B5"/>
    <w:rsid w:val="00712A36"/>
    <w:rsid w:val="00731510"/>
    <w:rsid w:val="007447FC"/>
    <w:rsid w:val="00745479"/>
    <w:rsid w:val="00746B8A"/>
    <w:rsid w:val="00752C34"/>
    <w:rsid w:val="007669EA"/>
    <w:rsid w:val="00772AE0"/>
    <w:rsid w:val="0078702F"/>
    <w:rsid w:val="00787A57"/>
    <w:rsid w:val="00795E1F"/>
    <w:rsid w:val="007A65A6"/>
    <w:rsid w:val="007C00CD"/>
    <w:rsid w:val="007D1751"/>
    <w:rsid w:val="007D2E13"/>
    <w:rsid w:val="007F3234"/>
    <w:rsid w:val="007F3AD7"/>
    <w:rsid w:val="008032BF"/>
    <w:rsid w:val="008057C3"/>
    <w:rsid w:val="0080773D"/>
    <w:rsid w:val="00834905"/>
    <w:rsid w:val="0084016C"/>
    <w:rsid w:val="00846D99"/>
    <w:rsid w:val="00853F05"/>
    <w:rsid w:val="00855521"/>
    <w:rsid w:val="00870943"/>
    <w:rsid w:val="008A380F"/>
    <w:rsid w:val="008A3899"/>
    <w:rsid w:val="008B7F25"/>
    <w:rsid w:val="008D017F"/>
    <w:rsid w:val="008E76E8"/>
    <w:rsid w:val="008F4B43"/>
    <w:rsid w:val="00902F52"/>
    <w:rsid w:val="009067BB"/>
    <w:rsid w:val="00906C6A"/>
    <w:rsid w:val="00916C92"/>
    <w:rsid w:val="0096084E"/>
    <w:rsid w:val="0096242F"/>
    <w:rsid w:val="00984F57"/>
    <w:rsid w:val="0099583F"/>
    <w:rsid w:val="009C346E"/>
    <w:rsid w:val="009D545F"/>
    <w:rsid w:val="009F45CD"/>
    <w:rsid w:val="00A054E3"/>
    <w:rsid w:val="00A271DA"/>
    <w:rsid w:val="00A434DF"/>
    <w:rsid w:val="00A440A7"/>
    <w:rsid w:val="00A5320D"/>
    <w:rsid w:val="00A750C6"/>
    <w:rsid w:val="00A76CB1"/>
    <w:rsid w:val="00A835C6"/>
    <w:rsid w:val="00A85571"/>
    <w:rsid w:val="00A9561B"/>
    <w:rsid w:val="00AC0A8F"/>
    <w:rsid w:val="00AC0E72"/>
    <w:rsid w:val="00AD0DD1"/>
    <w:rsid w:val="00B06ECD"/>
    <w:rsid w:val="00B53DBB"/>
    <w:rsid w:val="00B60864"/>
    <w:rsid w:val="00B62321"/>
    <w:rsid w:val="00B73714"/>
    <w:rsid w:val="00B81C75"/>
    <w:rsid w:val="00B97960"/>
    <w:rsid w:val="00B97ED7"/>
    <w:rsid w:val="00BA204C"/>
    <w:rsid w:val="00BA5216"/>
    <w:rsid w:val="00BB233A"/>
    <w:rsid w:val="00BB433C"/>
    <w:rsid w:val="00BC08AA"/>
    <w:rsid w:val="00BE0848"/>
    <w:rsid w:val="00BE21FD"/>
    <w:rsid w:val="00BE3829"/>
    <w:rsid w:val="00C13E91"/>
    <w:rsid w:val="00C16365"/>
    <w:rsid w:val="00C21F51"/>
    <w:rsid w:val="00C33A26"/>
    <w:rsid w:val="00C37107"/>
    <w:rsid w:val="00C5040C"/>
    <w:rsid w:val="00C60E32"/>
    <w:rsid w:val="00C74123"/>
    <w:rsid w:val="00C8148C"/>
    <w:rsid w:val="00C92B31"/>
    <w:rsid w:val="00CA7CA5"/>
    <w:rsid w:val="00CC1816"/>
    <w:rsid w:val="00CD671E"/>
    <w:rsid w:val="00CD67C8"/>
    <w:rsid w:val="00D40BAB"/>
    <w:rsid w:val="00D42F14"/>
    <w:rsid w:val="00D867D9"/>
    <w:rsid w:val="00D97DE3"/>
    <w:rsid w:val="00DA08CD"/>
    <w:rsid w:val="00DA39EF"/>
    <w:rsid w:val="00DA5C6A"/>
    <w:rsid w:val="00DB18AB"/>
    <w:rsid w:val="00DB3710"/>
    <w:rsid w:val="00DB42F5"/>
    <w:rsid w:val="00DC1CA1"/>
    <w:rsid w:val="00DD1421"/>
    <w:rsid w:val="00DD40FE"/>
    <w:rsid w:val="00E11A43"/>
    <w:rsid w:val="00E233BD"/>
    <w:rsid w:val="00E3431F"/>
    <w:rsid w:val="00E41E7C"/>
    <w:rsid w:val="00E467D4"/>
    <w:rsid w:val="00E52211"/>
    <w:rsid w:val="00E5352E"/>
    <w:rsid w:val="00E70716"/>
    <w:rsid w:val="00E74CAA"/>
    <w:rsid w:val="00E82404"/>
    <w:rsid w:val="00E841D8"/>
    <w:rsid w:val="00E843F0"/>
    <w:rsid w:val="00E97221"/>
    <w:rsid w:val="00EB0657"/>
    <w:rsid w:val="00EB120F"/>
    <w:rsid w:val="00EC09C9"/>
    <w:rsid w:val="00EC3332"/>
    <w:rsid w:val="00EC7090"/>
    <w:rsid w:val="00EF48B1"/>
    <w:rsid w:val="00F01D28"/>
    <w:rsid w:val="00F022CB"/>
    <w:rsid w:val="00F06D8B"/>
    <w:rsid w:val="00F25F52"/>
    <w:rsid w:val="00F3217E"/>
    <w:rsid w:val="00F41E70"/>
    <w:rsid w:val="00F45E93"/>
    <w:rsid w:val="00F47C68"/>
    <w:rsid w:val="00F653CE"/>
    <w:rsid w:val="00F7689B"/>
    <w:rsid w:val="00F840FF"/>
    <w:rsid w:val="00FB401B"/>
    <w:rsid w:val="00FB79BB"/>
    <w:rsid w:val="00FD2D77"/>
    <w:rsid w:val="00FE17C3"/>
    <w:rsid w:val="00FF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8439A4"/>
  <w15:chartTrackingRefBased/>
  <w15:docId w15:val="{32952A1B-542E-4AE3-8830-7F696862C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D671E"/>
    <w:pPr>
      <w:suppressAutoHyphens/>
    </w:pPr>
    <w:rPr>
      <w:sz w:val="24"/>
      <w:szCs w:val="24"/>
      <w:lang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 w:hint="default"/>
    </w:rPr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Bekezdsalapbettpusa1">
    <w:name w:val="Bekezdés alapbetűtípusa1"/>
  </w:style>
  <w:style w:type="character" w:styleId="Hiperhivatkozs">
    <w:name w:val="Hyperlink"/>
    <w:rPr>
      <w:color w:val="0000FF"/>
      <w:u w:val="single"/>
    </w:rPr>
  </w:style>
  <w:style w:type="character" w:customStyle="1" w:styleId="LbjegyzetszvegChar">
    <w:name w:val="Lábjegyzetszöveg Char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BuborkszvegChar">
    <w:name w:val="Buborékszöveg Char"/>
    <w:rPr>
      <w:rFonts w:ascii="Tahoma" w:eastAsia="Times New Roman" w:hAnsi="Tahoma" w:cs="Tahoma"/>
      <w:sz w:val="16"/>
      <w:szCs w:val="16"/>
    </w:rPr>
  </w:style>
  <w:style w:type="character" w:customStyle="1" w:styleId="lfejChar">
    <w:name w:val="Élőfej Char"/>
    <w:rPr>
      <w:rFonts w:ascii="Times New Roman" w:eastAsia="Times New Roman" w:hAnsi="Times New Roman" w:cs="Times New Roman"/>
      <w:sz w:val="24"/>
      <w:szCs w:val="24"/>
    </w:rPr>
  </w:style>
  <w:style w:type="character" w:customStyle="1" w:styleId="llbChar">
    <w:name w:val="Élőláb Char"/>
    <w:rPr>
      <w:rFonts w:ascii="Times New Roman" w:eastAsia="Times New Roman" w:hAnsi="Times New Roman" w:cs="Times New Roman"/>
      <w:sz w:val="24"/>
      <w:szCs w:val="24"/>
    </w:rPr>
  </w:style>
  <w:style w:type="paragraph" w:customStyle="1" w:styleId="Heading">
    <w:name w:val="Heading"/>
    <w:basedOn w:val="Norml"/>
    <w:next w:val="Szvegtrzs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Szvegtrzs">
    <w:name w:val="Body Text"/>
    <w:basedOn w:val="Norml"/>
    <w:pPr>
      <w:spacing w:after="140" w:line="276" w:lineRule="auto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"/>
    <w:pPr>
      <w:suppressLineNumbers/>
    </w:pPr>
  </w:style>
  <w:style w:type="paragraph" w:styleId="Lbjegyzetszveg">
    <w:name w:val="footnote text"/>
    <w:basedOn w:val="Norml"/>
    <w:rPr>
      <w:sz w:val="20"/>
      <w:szCs w:val="20"/>
    </w:rPr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paragraph" w:styleId="lfej">
    <w:name w:val="header"/>
    <w:basedOn w:val="Norml"/>
    <w:pPr>
      <w:tabs>
        <w:tab w:val="center" w:pos="4536"/>
        <w:tab w:val="right" w:pos="9072"/>
      </w:tabs>
    </w:pPr>
  </w:style>
  <w:style w:type="paragraph" w:styleId="llb">
    <w:name w:val="footer"/>
    <w:basedOn w:val="Norml"/>
    <w:pPr>
      <w:tabs>
        <w:tab w:val="center" w:pos="4536"/>
        <w:tab w:val="right" w:pos="9072"/>
      </w:tabs>
    </w:pPr>
  </w:style>
  <w:style w:type="paragraph" w:customStyle="1" w:styleId="TableContents">
    <w:name w:val="Table Contents"/>
    <w:basedOn w:val="Norm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Listaszerbekezds">
    <w:name w:val="List Paragraph"/>
    <w:basedOn w:val="Norml"/>
    <w:uiPriority w:val="34"/>
    <w:qFormat/>
    <w:rsid w:val="00317F33"/>
    <w:pPr>
      <w:suppressAutoHyphens w:val="0"/>
      <w:ind w:left="720"/>
    </w:pPr>
    <w:rPr>
      <w:rFonts w:ascii="Calibri" w:eastAsia="Calibri" w:hAnsi="Calibri" w:cs="Calibri"/>
      <w:sz w:val="22"/>
      <w:szCs w:val="22"/>
      <w:lang w:eastAsia="en-US"/>
    </w:rPr>
  </w:style>
  <w:style w:type="table" w:styleId="Rcsostblzat">
    <w:name w:val="Table Grid"/>
    <w:basedOn w:val="Normltblzat"/>
    <w:uiPriority w:val="59"/>
    <w:rsid w:val="00175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zvegtrzsA">
    <w:name w:val="Szövegtörzs A"/>
    <w:rsid w:val="00C3710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</w:rPr>
  </w:style>
  <w:style w:type="character" w:customStyle="1" w:styleId="Egyiksem">
    <w:name w:val="Egyik sem"/>
    <w:rsid w:val="008B7F25"/>
  </w:style>
  <w:style w:type="character" w:customStyle="1" w:styleId="Bodytext4">
    <w:name w:val="Body text (4)_"/>
    <w:basedOn w:val="Bekezdsalapbettpusa"/>
    <w:link w:val="Bodytext40"/>
    <w:rsid w:val="00170F97"/>
    <w:rPr>
      <w:rFonts w:ascii="Lucida Sans Unicode" w:eastAsia="Lucida Sans Unicode" w:hAnsi="Lucida Sans Unicode" w:cs="Lucida Sans Unicode"/>
      <w:b/>
      <w:bCs/>
      <w:sz w:val="19"/>
      <w:szCs w:val="19"/>
      <w:shd w:val="clear" w:color="auto" w:fill="FFFFFF"/>
    </w:rPr>
  </w:style>
  <w:style w:type="paragraph" w:customStyle="1" w:styleId="Bodytext40">
    <w:name w:val="Body text (4)"/>
    <w:basedOn w:val="Norml"/>
    <w:link w:val="Bodytext4"/>
    <w:rsid w:val="00170F97"/>
    <w:pPr>
      <w:widowControl w:val="0"/>
      <w:shd w:val="clear" w:color="auto" w:fill="FFFFFF"/>
      <w:suppressAutoHyphens w:val="0"/>
      <w:spacing w:before="540" w:after="300" w:line="0" w:lineRule="atLeast"/>
      <w:jc w:val="both"/>
    </w:pPr>
    <w:rPr>
      <w:rFonts w:ascii="Lucida Sans Unicode" w:eastAsia="Lucida Sans Unicode" w:hAnsi="Lucida Sans Unicode" w:cs="Lucida Sans Unicode"/>
      <w:b/>
      <w:bCs/>
      <w:sz w:val="19"/>
      <w:szCs w:val="19"/>
      <w:lang w:eastAsia="hu-HU"/>
    </w:rPr>
  </w:style>
  <w:style w:type="paragraph" w:styleId="Nincstrkz">
    <w:name w:val="No Spacing"/>
    <w:uiPriority w:val="1"/>
    <w:qFormat/>
    <w:rsid w:val="00170F97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hu-HU"/>
    </w:rPr>
  </w:style>
  <w:style w:type="paragraph" w:styleId="NormlWeb">
    <w:name w:val="Normal (Web)"/>
    <w:basedOn w:val="Norml"/>
    <w:uiPriority w:val="99"/>
    <w:unhideWhenUsed/>
    <w:rsid w:val="00170F97"/>
    <w:pPr>
      <w:suppressAutoHyphens w:val="0"/>
      <w:spacing w:before="100" w:beforeAutospacing="1" w:after="100" w:afterAutospacing="1"/>
    </w:pPr>
    <w:rPr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onk%20wordpress%20v&#233;gleges\onk%20vegleges\plugins\szamlakero-lap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szamlakero-lap</Template>
  <TotalTime>12</TotalTime>
  <Pages>2</Pages>
  <Words>46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Csernai Zoltán</dc:creator>
  <cp:keywords/>
  <cp:lastModifiedBy>Felhasználó</cp:lastModifiedBy>
  <cp:revision>5</cp:revision>
  <cp:lastPrinted>2024-05-03T05:12:00Z</cp:lastPrinted>
  <dcterms:created xsi:type="dcterms:W3CDTF">2024-05-02T18:36:00Z</dcterms:created>
  <dcterms:modified xsi:type="dcterms:W3CDTF">2024-05-03T05:13:00Z</dcterms:modified>
</cp:coreProperties>
</file>